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FD45E" w14:textId="77777777" w:rsidR="0070474D" w:rsidRPr="00410798" w:rsidRDefault="00410798" w:rsidP="007F107E">
      <w:pPr>
        <w:pStyle w:val="NurText"/>
        <w:spacing w:before="0" w:beforeAutospacing="0" w:after="0" w:afterAutospacing="0"/>
        <w:jc w:val="both"/>
        <w:rPr>
          <w:rFonts w:cs="Arial"/>
          <w:b/>
          <w:caps/>
          <w:color w:val="262E61"/>
          <w:spacing w:val="8"/>
          <w:sz w:val="32"/>
          <w:szCs w:val="32"/>
        </w:rPr>
      </w:pPr>
      <w:r w:rsidRPr="00410798">
        <w:rPr>
          <w:rFonts w:cs="Arial"/>
          <w:b/>
          <w:caps/>
          <w:color w:val="262E61"/>
          <w:spacing w:val="8"/>
          <w:sz w:val="32"/>
          <w:szCs w:val="32"/>
        </w:rPr>
        <w:t xml:space="preserve">DATENBLATT </w:t>
      </w:r>
      <w:r w:rsidR="00C97FBD">
        <w:rPr>
          <w:rFonts w:cs="Arial"/>
          <w:b/>
          <w:caps/>
          <w:color w:val="262E61"/>
          <w:spacing w:val="8"/>
          <w:sz w:val="32"/>
          <w:szCs w:val="32"/>
        </w:rPr>
        <w:t>zur habilitationsvereinbarung</w:t>
      </w:r>
    </w:p>
    <w:p w14:paraId="4522F51D" w14:textId="77777777" w:rsidR="00410798" w:rsidRPr="00410798" w:rsidRDefault="00410798" w:rsidP="00410798">
      <w:pPr>
        <w:rPr>
          <w:rFonts w:cs="Arial"/>
        </w:rPr>
      </w:pPr>
    </w:p>
    <w:tbl>
      <w:tblPr>
        <w:tblStyle w:val="Tabellenrast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187"/>
        <w:gridCol w:w="5873"/>
      </w:tblGrid>
      <w:tr w:rsidR="00410798" w:rsidRPr="00410798" w14:paraId="25795A96" w14:textId="77777777" w:rsidTr="008306C9">
        <w:tc>
          <w:tcPr>
            <w:tcW w:w="3369" w:type="dxa"/>
          </w:tcPr>
          <w:p w14:paraId="692220A4" w14:textId="77777777" w:rsidR="00410798" w:rsidRPr="00410798" w:rsidRDefault="00410798" w:rsidP="008306C9">
            <w:pPr>
              <w:spacing w:before="160"/>
              <w:rPr>
                <w:rFonts w:cs="Arial"/>
              </w:rPr>
            </w:pPr>
            <w:r w:rsidRPr="00410798">
              <w:rPr>
                <w:rFonts w:cs="Arial"/>
              </w:rPr>
              <w:t>Titel Vorname(n):</w:t>
            </w:r>
          </w:p>
        </w:tc>
        <w:tc>
          <w:tcPr>
            <w:tcW w:w="6378" w:type="dxa"/>
          </w:tcPr>
          <w:p w14:paraId="5D4B1BE0" w14:textId="77777777" w:rsidR="00410798" w:rsidRPr="00410798" w:rsidRDefault="00410798" w:rsidP="008306C9">
            <w:pPr>
              <w:spacing w:before="160"/>
              <w:rPr>
                <w:rFonts w:cs="Arial"/>
              </w:rPr>
            </w:pPr>
          </w:p>
        </w:tc>
      </w:tr>
      <w:tr w:rsidR="00410798" w:rsidRPr="00410798" w14:paraId="6722AE44" w14:textId="77777777" w:rsidTr="008306C9">
        <w:tc>
          <w:tcPr>
            <w:tcW w:w="3369" w:type="dxa"/>
          </w:tcPr>
          <w:p w14:paraId="3B94E9C9" w14:textId="77777777" w:rsidR="00410798" w:rsidRPr="00410798" w:rsidRDefault="00410798" w:rsidP="008306C9">
            <w:pPr>
              <w:spacing w:before="160"/>
              <w:rPr>
                <w:rFonts w:cs="Arial"/>
              </w:rPr>
            </w:pPr>
            <w:r w:rsidRPr="00410798">
              <w:rPr>
                <w:rFonts w:cs="Arial"/>
              </w:rPr>
              <w:t>Familienname, Titel:</w:t>
            </w:r>
          </w:p>
        </w:tc>
        <w:tc>
          <w:tcPr>
            <w:tcW w:w="6378" w:type="dxa"/>
          </w:tcPr>
          <w:p w14:paraId="5AD98DD3" w14:textId="77777777" w:rsidR="00410798" w:rsidRPr="00410798" w:rsidRDefault="00410798" w:rsidP="008306C9">
            <w:pPr>
              <w:spacing w:before="160"/>
              <w:rPr>
                <w:rFonts w:cs="Arial"/>
              </w:rPr>
            </w:pPr>
          </w:p>
        </w:tc>
      </w:tr>
      <w:tr w:rsidR="00410798" w:rsidRPr="00410798" w14:paraId="198DAA58" w14:textId="77777777" w:rsidTr="008306C9">
        <w:tc>
          <w:tcPr>
            <w:tcW w:w="3369" w:type="dxa"/>
          </w:tcPr>
          <w:p w14:paraId="38846602" w14:textId="77777777" w:rsidR="00410798" w:rsidRPr="00410798" w:rsidRDefault="00410798" w:rsidP="008306C9">
            <w:pPr>
              <w:spacing w:before="160"/>
              <w:rPr>
                <w:rFonts w:cs="Arial"/>
              </w:rPr>
            </w:pPr>
            <w:r w:rsidRPr="00410798">
              <w:rPr>
                <w:rFonts w:cs="Arial"/>
              </w:rPr>
              <w:t>Privatadresse:</w:t>
            </w:r>
          </w:p>
        </w:tc>
        <w:tc>
          <w:tcPr>
            <w:tcW w:w="6378" w:type="dxa"/>
          </w:tcPr>
          <w:p w14:paraId="4A4A2581" w14:textId="77777777" w:rsidR="00410798" w:rsidRPr="00410798" w:rsidRDefault="00410798" w:rsidP="008306C9">
            <w:pPr>
              <w:spacing w:before="160"/>
              <w:rPr>
                <w:rFonts w:cs="Arial"/>
              </w:rPr>
            </w:pPr>
          </w:p>
        </w:tc>
      </w:tr>
      <w:tr w:rsidR="00410798" w:rsidRPr="00410798" w14:paraId="606676FB" w14:textId="77777777" w:rsidTr="008306C9">
        <w:tc>
          <w:tcPr>
            <w:tcW w:w="3369" w:type="dxa"/>
          </w:tcPr>
          <w:p w14:paraId="6ACCBBB2" w14:textId="77777777" w:rsidR="00410798" w:rsidRPr="00410798" w:rsidRDefault="00410798" w:rsidP="008306C9">
            <w:pPr>
              <w:spacing w:before="160"/>
              <w:rPr>
                <w:rFonts w:cs="Arial"/>
              </w:rPr>
            </w:pPr>
            <w:r w:rsidRPr="00410798">
              <w:rPr>
                <w:rFonts w:cs="Arial"/>
              </w:rPr>
              <w:t>Telefon privat/mobil:</w:t>
            </w:r>
          </w:p>
        </w:tc>
        <w:tc>
          <w:tcPr>
            <w:tcW w:w="6378" w:type="dxa"/>
          </w:tcPr>
          <w:p w14:paraId="4B4991AD" w14:textId="77777777" w:rsidR="00410798" w:rsidRPr="00410798" w:rsidRDefault="00410798" w:rsidP="008306C9">
            <w:pPr>
              <w:spacing w:before="160"/>
              <w:rPr>
                <w:rFonts w:cs="Arial"/>
              </w:rPr>
            </w:pPr>
          </w:p>
        </w:tc>
      </w:tr>
      <w:tr w:rsidR="00410798" w:rsidRPr="00410798" w14:paraId="6DBCC6F5" w14:textId="77777777" w:rsidTr="008306C9">
        <w:tc>
          <w:tcPr>
            <w:tcW w:w="3369" w:type="dxa"/>
          </w:tcPr>
          <w:p w14:paraId="55EF72EB" w14:textId="77777777" w:rsidR="00410798" w:rsidRPr="00410798" w:rsidRDefault="00410798" w:rsidP="008306C9">
            <w:pPr>
              <w:spacing w:before="160"/>
              <w:rPr>
                <w:rFonts w:cs="Arial"/>
              </w:rPr>
            </w:pPr>
            <w:r w:rsidRPr="00410798">
              <w:rPr>
                <w:rFonts w:cs="Arial"/>
              </w:rPr>
              <w:t>Email privat/dienstlich:</w:t>
            </w:r>
          </w:p>
        </w:tc>
        <w:tc>
          <w:tcPr>
            <w:tcW w:w="6378" w:type="dxa"/>
          </w:tcPr>
          <w:p w14:paraId="5E188540" w14:textId="77777777" w:rsidR="00410798" w:rsidRPr="00410798" w:rsidRDefault="00410798" w:rsidP="008306C9">
            <w:pPr>
              <w:spacing w:before="160"/>
              <w:rPr>
                <w:rFonts w:cs="Arial"/>
              </w:rPr>
            </w:pPr>
          </w:p>
        </w:tc>
      </w:tr>
      <w:tr w:rsidR="00410798" w:rsidRPr="00410798" w14:paraId="55D73B2C" w14:textId="77777777" w:rsidTr="008306C9">
        <w:tc>
          <w:tcPr>
            <w:tcW w:w="3369" w:type="dxa"/>
          </w:tcPr>
          <w:p w14:paraId="7E29959E" w14:textId="77777777" w:rsidR="00410798" w:rsidRPr="00410798" w:rsidRDefault="00410798" w:rsidP="008306C9">
            <w:pPr>
              <w:spacing w:before="160"/>
              <w:rPr>
                <w:rFonts w:cs="Arial"/>
              </w:rPr>
            </w:pPr>
            <w:r w:rsidRPr="00410798">
              <w:rPr>
                <w:rFonts w:cs="Arial"/>
              </w:rPr>
              <w:t>Dienstort Klinik/Abteilung:</w:t>
            </w:r>
          </w:p>
        </w:tc>
        <w:tc>
          <w:tcPr>
            <w:tcW w:w="6378" w:type="dxa"/>
          </w:tcPr>
          <w:p w14:paraId="1C5DCEE7" w14:textId="77777777" w:rsidR="00410798" w:rsidRPr="00410798" w:rsidRDefault="00410798" w:rsidP="008306C9">
            <w:pPr>
              <w:spacing w:before="160"/>
              <w:rPr>
                <w:rFonts w:cs="Arial"/>
              </w:rPr>
            </w:pPr>
          </w:p>
        </w:tc>
      </w:tr>
      <w:tr w:rsidR="00410798" w:rsidRPr="00410798" w14:paraId="35199E1B" w14:textId="77777777" w:rsidTr="008306C9">
        <w:tc>
          <w:tcPr>
            <w:tcW w:w="3369" w:type="dxa"/>
          </w:tcPr>
          <w:p w14:paraId="3D05FD39" w14:textId="77777777" w:rsidR="00410798" w:rsidRPr="00410798" w:rsidRDefault="00410798" w:rsidP="008306C9">
            <w:pPr>
              <w:spacing w:before="160"/>
              <w:rPr>
                <w:rFonts w:cs="Arial"/>
              </w:rPr>
            </w:pPr>
            <w:r w:rsidRPr="00410798">
              <w:rPr>
                <w:rFonts w:cs="Arial"/>
              </w:rPr>
              <w:t>Dienstort Adresse:</w:t>
            </w:r>
          </w:p>
        </w:tc>
        <w:tc>
          <w:tcPr>
            <w:tcW w:w="6378" w:type="dxa"/>
          </w:tcPr>
          <w:p w14:paraId="29D03F50" w14:textId="77777777" w:rsidR="00410798" w:rsidRPr="00410798" w:rsidRDefault="00410798" w:rsidP="008306C9">
            <w:pPr>
              <w:spacing w:before="160"/>
              <w:rPr>
                <w:rFonts w:cs="Arial"/>
              </w:rPr>
            </w:pPr>
          </w:p>
        </w:tc>
      </w:tr>
      <w:tr w:rsidR="00410798" w:rsidRPr="00410798" w14:paraId="3EB719E3" w14:textId="77777777" w:rsidTr="008306C9">
        <w:tc>
          <w:tcPr>
            <w:tcW w:w="3369" w:type="dxa"/>
          </w:tcPr>
          <w:p w14:paraId="32D33492" w14:textId="77777777" w:rsidR="00410798" w:rsidRPr="00410798" w:rsidRDefault="00410798" w:rsidP="008306C9">
            <w:pPr>
              <w:spacing w:before="160"/>
              <w:rPr>
                <w:rFonts w:cs="Arial"/>
              </w:rPr>
            </w:pPr>
            <w:r w:rsidRPr="00410798">
              <w:rPr>
                <w:rFonts w:cs="Arial"/>
              </w:rPr>
              <w:t>Dienstort Telefon/DECT:</w:t>
            </w:r>
          </w:p>
        </w:tc>
        <w:tc>
          <w:tcPr>
            <w:tcW w:w="6378" w:type="dxa"/>
          </w:tcPr>
          <w:p w14:paraId="6B9498CE" w14:textId="77777777" w:rsidR="00410798" w:rsidRPr="00410798" w:rsidRDefault="00410798" w:rsidP="008306C9">
            <w:pPr>
              <w:spacing w:before="160"/>
              <w:rPr>
                <w:rFonts w:cs="Arial"/>
              </w:rPr>
            </w:pPr>
          </w:p>
        </w:tc>
      </w:tr>
      <w:tr w:rsidR="00410798" w:rsidRPr="00410798" w14:paraId="7A98D063" w14:textId="77777777" w:rsidTr="008306C9">
        <w:tc>
          <w:tcPr>
            <w:tcW w:w="3369" w:type="dxa"/>
            <w:tcBorders>
              <w:bottom w:val="single" w:sz="4" w:space="0" w:color="7F7F7F" w:themeColor="text1" w:themeTint="80"/>
            </w:tcBorders>
          </w:tcPr>
          <w:p w14:paraId="1168E778" w14:textId="77777777" w:rsidR="00410798" w:rsidRPr="00410798" w:rsidRDefault="00410798" w:rsidP="008306C9">
            <w:pPr>
              <w:spacing w:before="160"/>
              <w:rPr>
                <w:rFonts w:cs="Arial"/>
              </w:rPr>
            </w:pPr>
            <w:r w:rsidRPr="00410798">
              <w:rPr>
                <w:rFonts w:cs="Arial"/>
              </w:rPr>
              <w:t>Beschäftigt seit:</w:t>
            </w:r>
          </w:p>
        </w:tc>
        <w:tc>
          <w:tcPr>
            <w:tcW w:w="6378" w:type="dxa"/>
            <w:tcBorders>
              <w:bottom w:val="single" w:sz="4" w:space="0" w:color="7F7F7F" w:themeColor="text1" w:themeTint="80"/>
            </w:tcBorders>
          </w:tcPr>
          <w:p w14:paraId="00849D72" w14:textId="77777777" w:rsidR="00410798" w:rsidRPr="00410798" w:rsidRDefault="00410798" w:rsidP="008306C9">
            <w:pPr>
              <w:spacing w:before="160"/>
              <w:rPr>
                <w:rFonts w:cs="Arial"/>
              </w:rPr>
            </w:pPr>
          </w:p>
        </w:tc>
      </w:tr>
    </w:tbl>
    <w:p w14:paraId="537F6C16" w14:textId="77777777" w:rsidR="00410798" w:rsidRPr="00410798" w:rsidRDefault="00410798" w:rsidP="00410798">
      <w:pPr>
        <w:rPr>
          <w:rFonts w:cs="Arial"/>
        </w:rPr>
      </w:pPr>
    </w:p>
    <w:tbl>
      <w:tblPr>
        <w:tblStyle w:val="Tabellenrast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163"/>
        <w:gridCol w:w="5897"/>
      </w:tblGrid>
      <w:tr w:rsidR="00410798" w:rsidRPr="00410798" w14:paraId="13D545A0" w14:textId="77777777" w:rsidTr="00C97FBD">
        <w:tc>
          <w:tcPr>
            <w:tcW w:w="3163" w:type="dxa"/>
          </w:tcPr>
          <w:p w14:paraId="5A62729D" w14:textId="77777777" w:rsidR="00410798" w:rsidRPr="00410798" w:rsidRDefault="00410798" w:rsidP="008306C9">
            <w:pPr>
              <w:spacing w:before="160"/>
              <w:rPr>
                <w:rFonts w:cs="Arial"/>
              </w:rPr>
            </w:pPr>
            <w:r w:rsidRPr="00410798">
              <w:rPr>
                <w:rFonts w:cs="Arial"/>
              </w:rPr>
              <w:t>Studienfach:</w:t>
            </w:r>
          </w:p>
        </w:tc>
        <w:tc>
          <w:tcPr>
            <w:tcW w:w="5897" w:type="dxa"/>
          </w:tcPr>
          <w:p w14:paraId="0DD3DD16" w14:textId="77777777" w:rsidR="00410798" w:rsidRPr="00410798" w:rsidRDefault="00410798" w:rsidP="008306C9">
            <w:pPr>
              <w:spacing w:before="160"/>
              <w:rPr>
                <w:rFonts w:cs="Arial"/>
              </w:rPr>
            </w:pPr>
          </w:p>
        </w:tc>
      </w:tr>
      <w:tr w:rsidR="00410798" w:rsidRPr="00410798" w14:paraId="37897E51" w14:textId="77777777" w:rsidTr="00C97FBD">
        <w:tc>
          <w:tcPr>
            <w:tcW w:w="3163" w:type="dxa"/>
          </w:tcPr>
          <w:p w14:paraId="77DCBA2D" w14:textId="77777777" w:rsidR="00410798" w:rsidRPr="00410798" w:rsidRDefault="00410798" w:rsidP="008306C9">
            <w:pPr>
              <w:spacing w:before="160"/>
              <w:rPr>
                <w:rFonts w:cs="Arial"/>
              </w:rPr>
            </w:pPr>
            <w:r w:rsidRPr="00410798">
              <w:rPr>
                <w:rFonts w:cs="Arial"/>
              </w:rPr>
              <w:t>Promotionsort und -datum:</w:t>
            </w:r>
          </w:p>
        </w:tc>
        <w:tc>
          <w:tcPr>
            <w:tcW w:w="5897" w:type="dxa"/>
          </w:tcPr>
          <w:p w14:paraId="69DF533F" w14:textId="77777777" w:rsidR="00410798" w:rsidRPr="00410798" w:rsidRDefault="00410798" w:rsidP="008306C9">
            <w:pPr>
              <w:spacing w:before="160"/>
              <w:rPr>
                <w:rFonts w:cs="Arial"/>
              </w:rPr>
            </w:pPr>
          </w:p>
        </w:tc>
      </w:tr>
      <w:tr w:rsidR="00410798" w:rsidRPr="00410798" w14:paraId="6B18664C" w14:textId="77777777" w:rsidTr="00C97FBD">
        <w:tc>
          <w:tcPr>
            <w:tcW w:w="3163" w:type="dxa"/>
          </w:tcPr>
          <w:p w14:paraId="30BFA884" w14:textId="77777777" w:rsidR="00410798" w:rsidRPr="00410798" w:rsidRDefault="00410798" w:rsidP="008306C9">
            <w:pPr>
              <w:spacing w:before="160"/>
              <w:rPr>
                <w:rFonts w:cs="Arial"/>
              </w:rPr>
            </w:pPr>
            <w:r w:rsidRPr="00410798">
              <w:rPr>
                <w:rFonts w:cs="Arial"/>
              </w:rPr>
              <w:t>Facharzt - Fach und Datum:</w:t>
            </w:r>
          </w:p>
        </w:tc>
        <w:tc>
          <w:tcPr>
            <w:tcW w:w="5897" w:type="dxa"/>
          </w:tcPr>
          <w:p w14:paraId="43B0A78B" w14:textId="77777777" w:rsidR="00410798" w:rsidRPr="00410798" w:rsidRDefault="00410798" w:rsidP="008306C9">
            <w:pPr>
              <w:spacing w:before="160"/>
              <w:rPr>
                <w:rFonts w:cs="Arial"/>
              </w:rPr>
            </w:pPr>
          </w:p>
        </w:tc>
      </w:tr>
      <w:tr w:rsidR="00410798" w:rsidRPr="00410798" w14:paraId="57E93D3A" w14:textId="77777777" w:rsidTr="00C97FBD">
        <w:tc>
          <w:tcPr>
            <w:tcW w:w="3163" w:type="dxa"/>
          </w:tcPr>
          <w:p w14:paraId="2219538B" w14:textId="77777777" w:rsidR="00410798" w:rsidRPr="00410798" w:rsidRDefault="00410798" w:rsidP="008306C9">
            <w:pPr>
              <w:spacing w:before="160"/>
              <w:rPr>
                <w:rFonts w:cs="Arial"/>
              </w:rPr>
            </w:pPr>
            <w:r w:rsidRPr="00410798">
              <w:rPr>
                <w:rFonts w:cs="Arial"/>
              </w:rPr>
              <w:t>Angestrebtes Habilitationsfach:</w:t>
            </w:r>
          </w:p>
        </w:tc>
        <w:tc>
          <w:tcPr>
            <w:tcW w:w="5897" w:type="dxa"/>
          </w:tcPr>
          <w:p w14:paraId="40A6BE8F" w14:textId="77777777" w:rsidR="00410798" w:rsidRPr="00410798" w:rsidRDefault="00410798" w:rsidP="008306C9">
            <w:pPr>
              <w:spacing w:before="160"/>
              <w:rPr>
                <w:rFonts w:cs="Arial"/>
              </w:rPr>
            </w:pPr>
          </w:p>
        </w:tc>
      </w:tr>
      <w:tr w:rsidR="00C97FBD" w:rsidRPr="00C97FBD" w14:paraId="3E7D8EB1" w14:textId="77777777" w:rsidTr="00C97F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63" w:type="dxa"/>
          </w:tcPr>
          <w:p w14:paraId="29DECCA3" w14:textId="77777777" w:rsidR="00C97FBD" w:rsidRPr="00C97FBD" w:rsidRDefault="00C97FBD" w:rsidP="00C8303C">
            <w:pPr>
              <w:spacing w:before="160"/>
              <w:rPr>
                <w:rFonts w:cs="Arial"/>
              </w:rPr>
            </w:pPr>
            <w:r w:rsidRPr="00C97FBD">
              <w:rPr>
                <w:rFonts w:cs="Arial"/>
              </w:rPr>
              <w:t>Titel der Ummantelungsschrift</w:t>
            </w:r>
          </w:p>
        </w:tc>
        <w:tc>
          <w:tcPr>
            <w:tcW w:w="5897" w:type="dxa"/>
          </w:tcPr>
          <w:p w14:paraId="635D58A3" w14:textId="77777777" w:rsidR="00C97FBD" w:rsidRPr="00C97FBD" w:rsidRDefault="00C97FBD" w:rsidP="00C8303C">
            <w:pPr>
              <w:rPr>
                <w:rFonts w:cs="Arial"/>
              </w:rPr>
            </w:pPr>
          </w:p>
          <w:p w14:paraId="0F1E53BD" w14:textId="77777777" w:rsidR="00C97FBD" w:rsidRPr="00C97FBD" w:rsidRDefault="00C97FBD" w:rsidP="00C8303C">
            <w:pPr>
              <w:rPr>
                <w:rFonts w:cs="Arial"/>
              </w:rPr>
            </w:pPr>
          </w:p>
          <w:p w14:paraId="197F2A11" w14:textId="77777777" w:rsidR="00C97FBD" w:rsidRPr="00C97FBD" w:rsidRDefault="00C97FBD" w:rsidP="00C8303C">
            <w:pPr>
              <w:rPr>
                <w:rFonts w:cs="Arial"/>
              </w:rPr>
            </w:pPr>
          </w:p>
        </w:tc>
      </w:tr>
    </w:tbl>
    <w:p w14:paraId="71D7DED6" w14:textId="77777777" w:rsidR="00410798" w:rsidRPr="00410798" w:rsidRDefault="00410798" w:rsidP="00410798">
      <w:pPr>
        <w:rPr>
          <w:rFonts w:cs="Arial"/>
        </w:rPr>
      </w:pPr>
    </w:p>
    <w:tbl>
      <w:tblPr>
        <w:tblStyle w:val="Tabellenraster"/>
        <w:tblW w:w="90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920"/>
        <w:gridCol w:w="3147"/>
      </w:tblGrid>
      <w:tr w:rsidR="00410798" w:rsidRPr="00410798" w14:paraId="0A6EBF39" w14:textId="77777777" w:rsidTr="00410798">
        <w:tc>
          <w:tcPr>
            <w:tcW w:w="9067" w:type="dxa"/>
            <w:gridSpan w:val="2"/>
          </w:tcPr>
          <w:p w14:paraId="018C9CF9" w14:textId="77777777" w:rsidR="00410798" w:rsidRPr="00410798" w:rsidRDefault="00410798" w:rsidP="008306C9">
            <w:pPr>
              <w:spacing w:before="160"/>
              <w:rPr>
                <w:rFonts w:cs="Arial"/>
                <w:u w:val="single"/>
              </w:rPr>
            </w:pPr>
            <w:r w:rsidRPr="00410798">
              <w:rPr>
                <w:rFonts w:cs="Arial"/>
                <w:u w:val="single"/>
              </w:rPr>
              <w:t>Publikationen zum Zeitpunkt der Anmeldung</w:t>
            </w:r>
            <w:r w:rsidRPr="00410798">
              <w:rPr>
                <w:rFonts w:cs="Arial"/>
              </w:rPr>
              <w:t xml:space="preserve"> (s. beiliegender Auflistung)</w:t>
            </w:r>
          </w:p>
        </w:tc>
      </w:tr>
      <w:tr w:rsidR="00410798" w:rsidRPr="00410798" w14:paraId="5C4F88D1" w14:textId="77777777" w:rsidTr="00410798">
        <w:tc>
          <w:tcPr>
            <w:tcW w:w="5920" w:type="dxa"/>
          </w:tcPr>
          <w:p w14:paraId="55AA9B1D" w14:textId="77777777" w:rsidR="00410798" w:rsidRPr="00410798" w:rsidRDefault="00410798" w:rsidP="008306C9">
            <w:pPr>
              <w:spacing w:before="160"/>
              <w:rPr>
                <w:rFonts w:cs="Arial"/>
              </w:rPr>
            </w:pPr>
            <w:r w:rsidRPr="00410798">
              <w:rPr>
                <w:rFonts w:cs="Arial"/>
              </w:rPr>
              <w:t>Score-Punkte aus Erst-</w:t>
            </w:r>
            <w:proofErr w:type="spellStart"/>
            <w:r w:rsidRPr="00410798">
              <w:rPr>
                <w:rFonts w:cs="Arial"/>
              </w:rPr>
              <w:t>Autorschaften</w:t>
            </w:r>
            <w:proofErr w:type="spellEnd"/>
            <w:r w:rsidRPr="00410798">
              <w:rPr>
                <w:rFonts w:cs="Arial"/>
              </w:rPr>
              <w:t>:</w:t>
            </w:r>
          </w:p>
        </w:tc>
        <w:tc>
          <w:tcPr>
            <w:tcW w:w="3147" w:type="dxa"/>
          </w:tcPr>
          <w:p w14:paraId="0D0D8FBA" w14:textId="77777777" w:rsidR="00410798" w:rsidRPr="00410798" w:rsidRDefault="00410798" w:rsidP="008306C9">
            <w:pPr>
              <w:spacing w:before="160"/>
              <w:rPr>
                <w:rFonts w:cs="Arial"/>
              </w:rPr>
            </w:pPr>
          </w:p>
        </w:tc>
      </w:tr>
      <w:tr w:rsidR="00410798" w:rsidRPr="00410798" w14:paraId="4A5FD17D" w14:textId="77777777" w:rsidTr="00410798">
        <w:tc>
          <w:tcPr>
            <w:tcW w:w="5920" w:type="dxa"/>
          </w:tcPr>
          <w:p w14:paraId="7240A73E" w14:textId="77777777" w:rsidR="00410798" w:rsidRPr="00410798" w:rsidRDefault="00410798" w:rsidP="008306C9">
            <w:pPr>
              <w:spacing w:before="160"/>
              <w:rPr>
                <w:rFonts w:cs="Arial"/>
              </w:rPr>
            </w:pPr>
            <w:r w:rsidRPr="00410798">
              <w:rPr>
                <w:rFonts w:cs="Arial"/>
              </w:rPr>
              <w:t>Score-Punkte aus Letzt-</w:t>
            </w:r>
            <w:proofErr w:type="spellStart"/>
            <w:r w:rsidRPr="00410798">
              <w:rPr>
                <w:rFonts w:cs="Arial"/>
              </w:rPr>
              <w:t>Autorschaften</w:t>
            </w:r>
            <w:proofErr w:type="spellEnd"/>
            <w:r w:rsidRPr="00410798">
              <w:rPr>
                <w:rFonts w:cs="Arial"/>
              </w:rPr>
              <w:t>:</w:t>
            </w:r>
          </w:p>
        </w:tc>
        <w:tc>
          <w:tcPr>
            <w:tcW w:w="3147" w:type="dxa"/>
          </w:tcPr>
          <w:p w14:paraId="355CF640" w14:textId="77777777" w:rsidR="00410798" w:rsidRPr="00410798" w:rsidRDefault="00410798" w:rsidP="008306C9">
            <w:pPr>
              <w:spacing w:before="160"/>
              <w:rPr>
                <w:rFonts w:cs="Arial"/>
              </w:rPr>
            </w:pPr>
          </w:p>
        </w:tc>
      </w:tr>
      <w:tr w:rsidR="00410798" w:rsidRPr="00410798" w14:paraId="5155458A" w14:textId="77777777" w:rsidTr="00410798">
        <w:tc>
          <w:tcPr>
            <w:tcW w:w="5920" w:type="dxa"/>
          </w:tcPr>
          <w:p w14:paraId="58F472E3" w14:textId="77777777" w:rsidR="00410798" w:rsidRPr="00410798" w:rsidRDefault="00410798" w:rsidP="008306C9">
            <w:pPr>
              <w:spacing w:before="160"/>
              <w:rPr>
                <w:rFonts w:cs="Arial"/>
              </w:rPr>
            </w:pPr>
            <w:r w:rsidRPr="00410798">
              <w:rPr>
                <w:rFonts w:cs="Arial"/>
              </w:rPr>
              <w:t>Score-Punkte aus Ko-</w:t>
            </w:r>
            <w:proofErr w:type="spellStart"/>
            <w:r w:rsidRPr="00410798">
              <w:rPr>
                <w:rFonts w:cs="Arial"/>
              </w:rPr>
              <w:t>Autorschaften</w:t>
            </w:r>
            <w:proofErr w:type="spellEnd"/>
            <w:r w:rsidRPr="00410798">
              <w:rPr>
                <w:rFonts w:cs="Arial"/>
              </w:rPr>
              <w:t>:</w:t>
            </w:r>
          </w:p>
        </w:tc>
        <w:tc>
          <w:tcPr>
            <w:tcW w:w="3147" w:type="dxa"/>
          </w:tcPr>
          <w:p w14:paraId="34E85D6F" w14:textId="77777777" w:rsidR="00410798" w:rsidRPr="00410798" w:rsidRDefault="00410798" w:rsidP="008306C9">
            <w:pPr>
              <w:spacing w:before="160"/>
              <w:rPr>
                <w:rFonts w:cs="Arial"/>
              </w:rPr>
            </w:pPr>
          </w:p>
        </w:tc>
      </w:tr>
      <w:tr w:rsidR="00410798" w:rsidRPr="00410798" w14:paraId="14FBF670" w14:textId="77777777" w:rsidTr="00410798">
        <w:tc>
          <w:tcPr>
            <w:tcW w:w="5920" w:type="dxa"/>
          </w:tcPr>
          <w:p w14:paraId="4F598D48" w14:textId="77777777" w:rsidR="00410798" w:rsidRPr="00410798" w:rsidRDefault="00410798" w:rsidP="008306C9">
            <w:pPr>
              <w:spacing w:before="160"/>
              <w:rPr>
                <w:rFonts w:cs="Arial"/>
              </w:rPr>
            </w:pPr>
            <w:r w:rsidRPr="00410798">
              <w:rPr>
                <w:rFonts w:cs="Arial"/>
              </w:rPr>
              <w:t>Score-Punkte mit PMU-Affiliation gesamt:</w:t>
            </w:r>
          </w:p>
        </w:tc>
        <w:tc>
          <w:tcPr>
            <w:tcW w:w="3147" w:type="dxa"/>
          </w:tcPr>
          <w:p w14:paraId="398DEE4E" w14:textId="77777777" w:rsidR="00410798" w:rsidRPr="00410798" w:rsidRDefault="00410798" w:rsidP="008306C9">
            <w:pPr>
              <w:spacing w:before="160"/>
              <w:rPr>
                <w:rFonts w:cs="Arial"/>
              </w:rPr>
            </w:pPr>
          </w:p>
        </w:tc>
      </w:tr>
    </w:tbl>
    <w:p w14:paraId="2129E0D6" w14:textId="77777777" w:rsidR="00C97FBD" w:rsidRPr="00C97FBD" w:rsidRDefault="00C97FBD" w:rsidP="00C97FBD">
      <w:pPr>
        <w:rPr>
          <w:rFonts w:cs="Arial"/>
        </w:rPr>
      </w:pPr>
    </w:p>
    <w:tbl>
      <w:tblPr>
        <w:tblStyle w:val="Tabellenraster"/>
        <w:tblW w:w="90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920"/>
        <w:gridCol w:w="3147"/>
      </w:tblGrid>
      <w:tr w:rsidR="00C97FBD" w:rsidRPr="00C97FBD" w14:paraId="3392AA1F" w14:textId="77777777" w:rsidTr="00C97FBD">
        <w:tc>
          <w:tcPr>
            <w:tcW w:w="9067" w:type="dxa"/>
            <w:gridSpan w:val="2"/>
          </w:tcPr>
          <w:p w14:paraId="5EA3236B" w14:textId="77777777" w:rsidR="00C97FBD" w:rsidRPr="00C97FBD" w:rsidRDefault="00C97FBD" w:rsidP="00C8303C">
            <w:pPr>
              <w:spacing w:before="160"/>
              <w:rPr>
                <w:rFonts w:cs="Arial"/>
                <w:u w:val="single"/>
              </w:rPr>
            </w:pPr>
            <w:r w:rsidRPr="00C97FBD">
              <w:rPr>
                <w:rFonts w:cs="Arial"/>
                <w:u w:val="single"/>
              </w:rPr>
              <w:t>Didaktische Qualifikation</w:t>
            </w:r>
          </w:p>
        </w:tc>
      </w:tr>
      <w:tr w:rsidR="00C97FBD" w:rsidRPr="00C97FBD" w14:paraId="6B6B088F" w14:textId="77777777" w:rsidTr="00C97FBD">
        <w:tc>
          <w:tcPr>
            <w:tcW w:w="5920" w:type="dxa"/>
          </w:tcPr>
          <w:p w14:paraId="1C953078" w14:textId="77777777" w:rsidR="00C97FBD" w:rsidRPr="00C97FBD" w:rsidRDefault="00C97FBD" w:rsidP="00C8303C">
            <w:pPr>
              <w:spacing w:before="160"/>
              <w:rPr>
                <w:rFonts w:cs="Arial"/>
              </w:rPr>
            </w:pPr>
            <w:r w:rsidRPr="00C97FBD">
              <w:rPr>
                <w:rFonts w:cs="Arial"/>
              </w:rPr>
              <w:t>Medizindidaktische Fortbildungen (Stundenangabe)</w:t>
            </w:r>
          </w:p>
        </w:tc>
        <w:tc>
          <w:tcPr>
            <w:tcW w:w="3147" w:type="dxa"/>
          </w:tcPr>
          <w:p w14:paraId="227130D4" w14:textId="77777777" w:rsidR="00C97FBD" w:rsidRPr="00C97FBD" w:rsidRDefault="00C97FBD" w:rsidP="00C8303C">
            <w:pPr>
              <w:spacing w:before="160"/>
              <w:rPr>
                <w:rFonts w:cs="Arial"/>
              </w:rPr>
            </w:pPr>
          </w:p>
        </w:tc>
      </w:tr>
      <w:tr w:rsidR="00C97FBD" w:rsidRPr="00C97FBD" w14:paraId="005C0C97" w14:textId="77777777" w:rsidTr="00C97FBD">
        <w:tc>
          <w:tcPr>
            <w:tcW w:w="5920" w:type="dxa"/>
          </w:tcPr>
          <w:p w14:paraId="04344419" w14:textId="77777777" w:rsidR="00C97FBD" w:rsidRPr="00C97FBD" w:rsidRDefault="00C97FBD" w:rsidP="00C8303C">
            <w:pPr>
              <w:spacing w:before="160"/>
              <w:rPr>
                <w:rFonts w:cs="Arial"/>
              </w:rPr>
            </w:pPr>
            <w:r w:rsidRPr="00C97FBD">
              <w:rPr>
                <w:rFonts w:cs="Arial"/>
              </w:rPr>
              <w:t>Gesamter Lehraufwand (Stundenangabe)</w:t>
            </w:r>
          </w:p>
        </w:tc>
        <w:tc>
          <w:tcPr>
            <w:tcW w:w="3147" w:type="dxa"/>
          </w:tcPr>
          <w:p w14:paraId="64252728" w14:textId="77777777" w:rsidR="00C97FBD" w:rsidRPr="00C97FBD" w:rsidRDefault="00C97FBD" w:rsidP="00C8303C">
            <w:pPr>
              <w:spacing w:before="160"/>
              <w:rPr>
                <w:rFonts w:cs="Arial"/>
              </w:rPr>
            </w:pPr>
          </w:p>
        </w:tc>
      </w:tr>
    </w:tbl>
    <w:p w14:paraId="665BB546" w14:textId="77777777" w:rsidR="00410798" w:rsidRPr="00410798" w:rsidRDefault="00410798" w:rsidP="00C97FBD">
      <w:pPr>
        <w:tabs>
          <w:tab w:val="left" w:pos="357"/>
        </w:tabs>
        <w:spacing w:before="120"/>
        <w:jc w:val="both"/>
        <w:rPr>
          <w:rFonts w:cs="Arial"/>
        </w:rPr>
      </w:pPr>
      <w:r w:rsidRPr="00410798">
        <w:rPr>
          <w:rFonts w:cs="Arial"/>
        </w:rPr>
        <w:t>Hiermit wird die Richtigkeit der o.a. Angaben zum Zeitpunkt der Anmeldung zur Habilitation an der PMU bestätigt.</w:t>
      </w:r>
    </w:p>
    <w:p w14:paraId="67463604" w14:textId="77777777" w:rsidR="00410798" w:rsidRPr="00410798" w:rsidRDefault="00410798" w:rsidP="00C97FBD">
      <w:pPr>
        <w:tabs>
          <w:tab w:val="left" w:pos="284"/>
        </w:tabs>
        <w:spacing w:before="120"/>
        <w:jc w:val="both"/>
        <w:rPr>
          <w:rFonts w:cs="Arial"/>
        </w:rPr>
      </w:pPr>
      <w:r w:rsidRPr="00410798">
        <w:rPr>
          <w:rFonts w:cs="Arial"/>
        </w:rPr>
        <w:t xml:space="preserve">Hinweis: Geht der Habilitation der Abschluss eines Diplomstudiums ohne Dissertation (z.B. Humanmedizin) voraus, kann dies in der weiteren akademischen Karriere oder bei einer allfälligen </w:t>
      </w:r>
      <w:proofErr w:type="spellStart"/>
      <w:r w:rsidRPr="00410798">
        <w:rPr>
          <w:rFonts w:cs="Arial"/>
        </w:rPr>
        <w:t>Umhabilitation</w:t>
      </w:r>
      <w:proofErr w:type="spellEnd"/>
      <w:r w:rsidRPr="00410798">
        <w:rPr>
          <w:rFonts w:cs="Arial"/>
        </w:rPr>
        <w:t xml:space="preserve"> eine Limitation darstellen, da im internationalen Vergleich in verschiedenen Regelwerken eine Dissertation als formale Voraussetzung für eine Habilitation angeführt wird.</w:t>
      </w:r>
    </w:p>
    <w:p w14:paraId="0B931BC9" w14:textId="77777777" w:rsidR="00410798" w:rsidRPr="00410798" w:rsidRDefault="00410798" w:rsidP="00410798">
      <w:pPr>
        <w:jc w:val="both"/>
        <w:rPr>
          <w:rFonts w:cs="Arial"/>
        </w:rPr>
      </w:pPr>
    </w:p>
    <w:p w14:paraId="2C886874" w14:textId="77777777" w:rsidR="00410798" w:rsidRPr="00410798" w:rsidRDefault="00410798" w:rsidP="00410798">
      <w:pPr>
        <w:rPr>
          <w:rFonts w:cs="Arial"/>
        </w:rPr>
      </w:pPr>
    </w:p>
    <w:p w14:paraId="081C0675" w14:textId="77777777" w:rsidR="00410798" w:rsidRPr="00410798" w:rsidRDefault="00410798" w:rsidP="00410798">
      <w:pPr>
        <w:tabs>
          <w:tab w:val="left" w:pos="2520"/>
          <w:tab w:val="left" w:pos="2880"/>
          <w:tab w:val="right" w:pos="9356"/>
        </w:tabs>
        <w:ind w:right="-290"/>
        <w:rPr>
          <w:rFonts w:cs="Arial"/>
          <w:u w:val="dotted" w:color="808080"/>
        </w:rPr>
      </w:pPr>
      <w:r w:rsidRPr="00410798">
        <w:rPr>
          <w:rFonts w:cs="Arial"/>
          <w:u w:val="dotted" w:color="808080"/>
        </w:rPr>
        <w:tab/>
      </w:r>
      <w:r w:rsidRPr="00410798">
        <w:rPr>
          <w:rFonts w:cs="Arial"/>
          <w:u w:color="808080"/>
        </w:rPr>
        <w:tab/>
      </w:r>
      <w:r w:rsidRPr="00410798">
        <w:rPr>
          <w:rFonts w:cs="Arial"/>
          <w:u w:val="dotted" w:color="808080"/>
        </w:rPr>
        <w:tab/>
      </w:r>
    </w:p>
    <w:p w14:paraId="36306197" w14:textId="77777777" w:rsidR="00235AAC" w:rsidRPr="00410798" w:rsidRDefault="00410798" w:rsidP="00410798">
      <w:pPr>
        <w:tabs>
          <w:tab w:val="left" w:pos="2520"/>
          <w:tab w:val="left" w:pos="2880"/>
          <w:tab w:val="right" w:pos="9356"/>
        </w:tabs>
        <w:ind w:right="-290"/>
        <w:rPr>
          <w:rFonts w:cs="Arial"/>
        </w:rPr>
      </w:pPr>
      <w:r w:rsidRPr="00410798">
        <w:rPr>
          <w:rFonts w:cs="Arial"/>
        </w:rPr>
        <w:t>Ort, Datum</w:t>
      </w:r>
      <w:r w:rsidRPr="00410798">
        <w:rPr>
          <w:rFonts w:cs="Arial"/>
        </w:rPr>
        <w:tab/>
      </w:r>
      <w:r w:rsidRPr="00410798">
        <w:rPr>
          <w:rFonts w:cs="Arial"/>
        </w:rPr>
        <w:tab/>
        <w:t>Habilitationsinteressent</w:t>
      </w:r>
      <w:r>
        <w:rPr>
          <w:rFonts w:cs="Arial"/>
        </w:rPr>
        <w:t>*</w:t>
      </w:r>
      <w:r w:rsidRPr="00410798">
        <w:rPr>
          <w:rFonts w:cs="Arial"/>
        </w:rPr>
        <w:t>in</w:t>
      </w:r>
    </w:p>
    <w:sectPr w:rsidR="00235AAC" w:rsidRPr="00410798" w:rsidSect="00C97FBD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517" w:right="1418" w:bottom="993" w:left="1418" w:header="964" w:footer="6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521E9" w14:textId="77777777" w:rsidR="001339F5" w:rsidRDefault="001339F5">
      <w:r>
        <w:separator/>
      </w:r>
    </w:p>
    <w:p w14:paraId="66E2BFD5" w14:textId="77777777" w:rsidR="001339F5" w:rsidRDefault="001339F5"/>
    <w:p w14:paraId="23E64691" w14:textId="77777777" w:rsidR="001339F5" w:rsidRDefault="001339F5"/>
  </w:endnote>
  <w:endnote w:type="continuationSeparator" w:id="0">
    <w:p w14:paraId="0068FE91" w14:textId="77777777" w:rsidR="001339F5" w:rsidRDefault="001339F5">
      <w:r>
        <w:continuationSeparator/>
      </w:r>
    </w:p>
    <w:p w14:paraId="56FAA6D0" w14:textId="77777777" w:rsidR="001339F5" w:rsidRDefault="001339F5"/>
    <w:p w14:paraId="68DE64DC" w14:textId="77777777" w:rsidR="001339F5" w:rsidRDefault="001339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Lt BT">
    <w:altName w:val="Segoe UI Semilight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BA0F9" w14:textId="77777777" w:rsidR="00645867" w:rsidRDefault="00645867" w:rsidP="00645867">
    <w:pPr>
      <w:rPr>
        <w:rFonts w:cs="Arial"/>
        <w:color w:val="262E61"/>
        <w:sz w:val="16"/>
        <w:szCs w:val="16"/>
      </w:rPr>
    </w:pPr>
    <w:r>
      <w:rPr>
        <w:rFonts w:cs="Arial"/>
        <w:color w:val="262E61"/>
        <w:sz w:val="16"/>
        <w:szCs w:val="16"/>
      </w:rPr>
      <w:t xml:space="preserve">Seite </w:t>
    </w:r>
    <w:r>
      <w:rPr>
        <w:rFonts w:cs="Arial"/>
        <w:color w:val="262E61"/>
        <w:sz w:val="16"/>
        <w:szCs w:val="16"/>
      </w:rPr>
      <w:fldChar w:fldCharType="begin"/>
    </w:r>
    <w:r>
      <w:rPr>
        <w:rFonts w:cs="Arial"/>
        <w:color w:val="262E61"/>
        <w:sz w:val="16"/>
        <w:szCs w:val="16"/>
      </w:rPr>
      <w:instrText xml:space="preserve"> PAGE </w:instrText>
    </w:r>
    <w:r>
      <w:rPr>
        <w:rFonts w:cs="Arial"/>
        <w:color w:val="262E61"/>
        <w:sz w:val="16"/>
        <w:szCs w:val="16"/>
      </w:rPr>
      <w:fldChar w:fldCharType="separate"/>
    </w:r>
    <w:r>
      <w:rPr>
        <w:rFonts w:cs="Arial"/>
        <w:color w:val="262E61"/>
        <w:sz w:val="16"/>
        <w:szCs w:val="16"/>
      </w:rPr>
      <w:t>1</w:t>
    </w:r>
    <w:r>
      <w:rPr>
        <w:rFonts w:cs="Arial"/>
        <w:color w:val="262E61"/>
        <w:sz w:val="16"/>
        <w:szCs w:val="16"/>
      </w:rPr>
      <w:fldChar w:fldCharType="end"/>
    </w:r>
    <w:r>
      <w:rPr>
        <w:rFonts w:cs="Arial"/>
        <w:color w:val="262E61"/>
        <w:sz w:val="16"/>
        <w:szCs w:val="16"/>
      </w:rPr>
      <w:t xml:space="preserve"> von </w:t>
    </w:r>
    <w:r>
      <w:rPr>
        <w:rFonts w:cs="Arial"/>
        <w:color w:val="262E61"/>
        <w:sz w:val="16"/>
        <w:szCs w:val="16"/>
      </w:rPr>
      <w:fldChar w:fldCharType="begin"/>
    </w:r>
    <w:r>
      <w:rPr>
        <w:rFonts w:cs="Arial"/>
        <w:color w:val="262E61"/>
        <w:sz w:val="16"/>
        <w:szCs w:val="16"/>
      </w:rPr>
      <w:instrText xml:space="preserve"> NUMPAGES  \* MERGEFORMAT </w:instrText>
    </w:r>
    <w:r>
      <w:rPr>
        <w:rFonts w:cs="Arial"/>
        <w:color w:val="262E61"/>
        <w:sz w:val="16"/>
        <w:szCs w:val="16"/>
      </w:rPr>
      <w:fldChar w:fldCharType="separate"/>
    </w:r>
    <w:r>
      <w:rPr>
        <w:rFonts w:cs="Arial"/>
        <w:color w:val="262E61"/>
        <w:sz w:val="16"/>
        <w:szCs w:val="16"/>
      </w:rPr>
      <w:t>3</w:t>
    </w:r>
    <w:r>
      <w:rPr>
        <w:rFonts w:cs="Arial"/>
        <w:color w:val="262E61"/>
        <w:sz w:val="16"/>
        <w:szCs w:val="16"/>
      </w:rPr>
      <w:fldChar w:fldCharType="end"/>
    </w:r>
    <w:r>
      <w:rPr>
        <w:rFonts w:cs="Arial"/>
        <w:color w:val="262E61"/>
        <w:sz w:val="16"/>
        <w:szCs w:val="16"/>
      </w:rPr>
      <w:t xml:space="preserve"> </w:t>
    </w:r>
  </w:p>
  <w:p w14:paraId="6F6B3251" w14:textId="77777777" w:rsidR="00645867" w:rsidRDefault="00645867" w:rsidP="00645867">
    <w:pPr>
      <w:jc w:val="both"/>
      <w:rPr>
        <w:rFonts w:cs="Arial"/>
        <w:color w:val="262E61"/>
        <w:sz w:val="16"/>
        <w:szCs w:val="16"/>
      </w:rPr>
    </w:pPr>
  </w:p>
  <w:p w14:paraId="5D0F8BB3" w14:textId="70F997FD" w:rsidR="00E60C84" w:rsidRPr="00645867" w:rsidRDefault="00645867" w:rsidP="00645867">
    <w:pPr>
      <w:jc w:val="both"/>
    </w:pPr>
    <w:r>
      <w:rPr>
        <w:rFonts w:cs="Arial"/>
        <w:color w:val="262E61"/>
        <w:sz w:val="16"/>
        <w:szCs w:val="16"/>
      </w:rPr>
      <w:t xml:space="preserve">Paracelsus Medizinische Privatuniversität Salzburg – Privatstiftung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62696" w14:textId="77777777" w:rsidR="00E60C84" w:rsidRPr="004262FF" w:rsidRDefault="007D4B71" w:rsidP="004262FF">
    <w:pPr>
      <w:rPr>
        <w:rFonts w:cs="Arial"/>
      </w:rPr>
    </w:pPr>
    <w:r w:rsidRPr="004262FF">
      <w:rPr>
        <w:rFonts w:cs="Arial"/>
        <w:color w:val="999999"/>
        <w:sz w:val="16"/>
        <w:szCs w:val="16"/>
      </w:rPr>
      <w:t>Paracelsus Medizinische Privatuniversität</w:t>
    </w:r>
    <w:r w:rsidR="00235AAC">
      <w:rPr>
        <w:rFonts w:cs="Arial"/>
        <w:color w:val="999999"/>
        <w:sz w:val="16"/>
        <w:szCs w:val="16"/>
      </w:rPr>
      <w:tab/>
    </w:r>
    <w:r w:rsidR="00235AAC">
      <w:rPr>
        <w:rFonts w:cs="Arial"/>
        <w:color w:val="999999"/>
        <w:sz w:val="16"/>
        <w:szCs w:val="16"/>
      </w:rPr>
      <w:tab/>
    </w:r>
    <w:r w:rsidR="00235AAC">
      <w:rPr>
        <w:rFonts w:cs="Arial"/>
        <w:color w:val="999999"/>
        <w:sz w:val="16"/>
        <w:szCs w:val="16"/>
      </w:rPr>
      <w:tab/>
    </w:r>
    <w:r w:rsidR="00235AAC">
      <w:rPr>
        <w:rFonts w:cs="Arial"/>
        <w:color w:val="999999"/>
        <w:sz w:val="16"/>
        <w:szCs w:val="16"/>
      </w:rPr>
      <w:tab/>
    </w:r>
    <w:r w:rsidR="00235AAC">
      <w:rPr>
        <w:rFonts w:cs="Arial"/>
        <w:color w:val="999999"/>
        <w:sz w:val="16"/>
        <w:szCs w:val="16"/>
      </w:rPr>
      <w:tab/>
    </w:r>
    <w:r w:rsidR="00235AAC">
      <w:rPr>
        <w:rFonts w:cs="Arial"/>
        <w:color w:val="999999"/>
        <w:sz w:val="16"/>
        <w:szCs w:val="16"/>
      </w:rPr>
      <w:tab/>
    </w:r>
    <w:r w:rsidR="00235AAC">
      <w:rPr>
        <w:rFonts w:cs="Arial"/>
        <w:color w:val="999999"/>
        <w:sz w:val="16"/>
        <w:szCs w:val="16"/>
      </w:rPr>
      <w:tab/>
    </w:r>
    <w:r w:rsidR="00235AAC" w:rsidRPr="004262FF">
      <w:rPr>
        <w:rFonts w:cs="Arial"/>
        <w:color w:val="999999"/>
        <w:sz w:val="16"/>
        <w:szCs w:val="16"/>
      </w:rPr>
      <w:t xml:space="preserve">Seite </w:t>
    </w:r>
    <w:r w:rsidR="00235AAC" w:rsidRPr="004262FF">
      <w:rPr>
        <w:rFonts w:cs="Arial"/>
        <w:color w:val="999999"/>
        <w:sz w:val="16"/>
        <w:szCs w:val="16"/>
      </w:rPr>
      <w:fldChar w:fldCharType="begin"/>
    </w:r>
    <w:r w:rsidR="00235AAC" w:rsidRPr="004262FF">
      <w:rPr>
        <w:rFonts w:cs="Arial"/>
        <w:color w:val="999999"/>
        <w:sz w:val="16"/>
        <w:szCs w:val="16"/>
      </w:rPr>
      <w:instrText xml:space="preserve"> PAGE </w:instrText>
    </w:r>
    <w:r w:rsidR="00235AAC" w:rsidRPr="004262FF">
      <w:rPr>
        <w:rFonts w:cs="Arial"/>
        <w:color w:val="999999"/>
        <w:sz w:val="16"/>
        <w:szCs w:val="16"/>
      </w:rPr>
      <w:fldChar w:fldCharType="separate"/>
    </w:r>
    <w:r w:rsidR="00C97FBD">
      <w:rPr>
        <w:rFonts w:cs="Arial"/>
        <w:noProof/>
        <w:color w:val="999999"/>
        <w:sz w:val="16"/>
        <w:szCs w:val="16"/>
      </w:rPr>
      <w:t>1</w:t>
    </w:r>
    <w:r w:rsidR="00235AAC" w:rsidRPr="004262FF">
      <w:rPr>
        <w:rFonts w:cs="Arial"/>
        <w:color w:val="999999"/>
        <w:sz w:val="16"/>
        <w:szCs w:val="16"/>
      </w:rPr>
      <w:fldChar w:fldCharType="end"/>
    </w:r>
    <w:r w:rsidR="00235AAC" w:rsidRPr="004262FF">
      <w:rPr>
        <w:rFonts w:cs="Arial"/>
        <w:color w:val="999999"/>
        <w:sz w:val="16"/>
        <w:szCs w:val="16"/>
      </w:rPr>
      <w:t xml:space="preserve"> von </w:t>
    </w:r>
    <w:r w:rsidR="00235AAC" w:rsidRPr="004262FF">
      <w:rPr>
        <w:rFonts w:cs="Arial"/>
        <w:color w:val="999999"/>
        <w:sz w:val="16"/>
        <w:szCs w:val="16"/>
      </w:rPr>
      <w:fldChar w:fldCharType="begin"/>
    </w:r>
    <w:r w:rsidR="00235AAC" w:rsidRPr="004262FF">
      <w:rPr>
        <w:rFonts w:cs="Arial"/>
        <w:color w:val="999999"/>
        <w:sz w:val="16"/>
        <w:szCs w:val="16"/>
      </w:rPr>
      <w:instrText xml:space="preserve"> NUMPAGES  \* MERGEFORMAT </w:instrText>
    </w:r>
    <w:r w:rsidR="00235AAC" w:rsidRPr="004262FF">
      <w:rPr>
        <w:rFonts w:cs="Arial"/>
        <w:color w:val="999999"/>
        <w:sz w:val="16"/>
        <w:szCs w:val="16"/>
      </w:rPr>
      <w:fldChar w:fldCharType="separate"/>
    </w:r>
    <w:r w:rsidR="00C97FBD">
      <w:rPr>
        <w:rFonts w:cs="Arial"/>
        <w:noProof/>
        <w:color w:val="999999"/>
        <w:sz w:val="16"/>
        <w:szCs w:val="16"/>
      </w:rPr>
      <w:t>2</w:t>
    </w:r>
    <w:r w:rsidR="00235AAC" w:rsidRPr="004262FF">
      <w:rPr>
        <w:rFonts w:cs="Arial"/>
        <w:color w:val="999999"/>
        <w:sz w:val="16"/>
        <w:szCs w:val="16"/>
      </w:rPr>
      <w:fldChar w:fldCharType="end"/>
    </w:r>
    <w:r w:rsidR="00235AAC">
      <w:rPr>
        <w:rFonts w:cs="Arial"/>
        <w:color w:val="999999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7AE9A" w14:textId="77777777" w:rsidR="001339F5" w:rsidRDefault="001339F5">
      <w:r>
        <w:separator/>
      </w:r>
    </w:p>
    <w:p w14:paraId="2FD20B49" w14:textId="77777777" w:rsidR="001339F5" w:rsidRDefault="001339F5"/>
    <w:p w14:paraId="2807B1FC" w14:textId="77777777" w:rsidR="001339F5" w:rsidRDefault="001339F5"/>
  </w:footnote>
  <w:footnote w:type="continuationSeparator" w:id="0">
    <w:p w14:paraId="256D8439" w14:textId="77777777" w:rsidR="001339F5" w:rsidRDefault="001339F5">
      <w:r>
        <w:continuationSeparator/>
      </w:r>
    </w:p>
    <w:p w14:paraId="75764B22" w14:textId="77777777" w:rsidR="001339F5" w:rsidRDefault="001339F5"/>
    <w:p w14:paraId="562D3BAE" w14:textId="77777777" w:rsidR="001339F5" w:rsidRDefault="001339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BB793" w14:textId="77777777" w:rsidR="00CE741B" w:rsidRDefault="00CE741B"/>
  <w:p w14:paraId="74CE74AA" w14:textId="77777777" w:rsidR="00CE741B" w:rsidRDefault="00CE741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477DB" w14:textId="47180C08" w:rsidR="00CE741B" w:rsidRPr="006C03ED" w:rsidRDefault="00645867" w:rsidP="006C03ED">
    <w:pPr>
      <w:pStyle w:val="Kopfzeile"/>
    </w:pPr>
    <w:r>
      <w:rPr>
        <w:rFonts w:ascii="Futura Lt BT" w:hAnsi="Futura Lt BT"/>
        <w:noProof/>
        <w:color w:val="808080"/>
        <w:sz w:val="18"/>
        <w:szCs w:val="18"/>
      </w:rPr>
      <w:drawing>
        <wp:anchor distT="0" distB="0" distL="114300" distR="114300" simplePos="0" relativeHeight="251660288" behindDoc="0" locked="0" layoutInCell="1" allowOverlap="1" wp14:anchorId="00926EE5" wp14:editId="5CE5851D">
          <wp:simplePos x="0" y="0"/>
          <wp:positionH relativeFrom="column">
            <wp:posOffset>3238500</wp:posOffset>
          </wp:positionH>
          <wp:positionV relativeFrom="paragraph">
            <wp:posOffset>-562610</wp:posOffset>
          </wp:positionV>
          <wp:extent cx="3378200" cy="1282700"/>
          <wp:effectExtent l="0" t="0" r="0" b="0"/>
          <wp:wrapSquare wrapText="bothSides"/>
          <wp:docPr id="870473753" name="Grafik 1" descr="Ein Bild, das Text, Schrift, Grafiken, Grafik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0473753" name="Grafik 1" descr="Ein Bild, das Text, Schrift, Grafiken, Grafikdesign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0" cy="1282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636EE" w14:textId="77777777" w:rsidR="002A394A" w:rsidRDefault="0070474D">
    <w:pPr>
      <w:pStyle w:val="Kopfzeile"/>
    </w:pPr>
    <w:r>
      <w:rPr>
        <w:noProof/>
        <w:lang w:val="de-AT" w:eastAsia="de-AT"/>
      </w:rPr>
      <w:drawing>
        <wp:anchor distT="0" distB="0" distL="114300" distR="114300" simplePos="0" relativeHeight="251658240" behindDoc="1" locked="0" layoutInCell="1" allowOverlap="1" wp14:anchorId="55DD3E52" wp14:editId="792317FB">
          <wp:simplePos x="0" y="0"/>
          <wp:positionH relativeFrom="column">
            <wp:posOffset>-79334</wp:posOffset>
          </wp:positionH>
          <wp:positionV relativeFrom="paragraph">
            <wp:posOffset>16510</wp:posOffset>
          </wp:positionV>
          <wp:extent cx="2314575" cy="742304"/>
          <wp:effectExtent l="0" t="0" r="0" b="0"/>
          <wp:wrapNone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MU_Logo_horizontal_rgb_pos_blau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849" t="22526" r="10990" b="27284"/>
                  <a:stretch/>
                </pic:blipFill>
                <pic:spPr bwMode="auto">
                  <a:xfrm>
                    <a:off x="0" y="0"/>
                    <a:ext cx="2314575" cy="74230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A6428"/>
    <w:multiLevelType w:val="hybridMultilevel"/>
    <w:tmpl w:val="3F6A3FDE"/>
    <w:lvl w:ilvl="0" w:tplc="04070017">
      <w:start w:val="29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C02450"/>
    <w:multiLevelType w:val="hybridMultilevel"/>
    <w:tmpl w:val="0A96A158"/>
    <w:lvl w:ilvl="0" w:tplc="5D1EE460">
      <w:start w:val="1"/>
      <w:numFmt w:val="bullet"/>
      <w:pStyle w:val="PMUAufzhlung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999999"/>
        <w:u w:color="999999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7316CC"/>
    <w:multiLevelType w:val="hybridMultilevel"/>
    <w:tmpl w:val="755E3862"/>
    <w:lvl w:ilvl="0" w:tplc="5EAC6CD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3399"/>
        <w:sz w:val="28"/>
        <w:szCs w:val="28"/>
        <w:u w:color="003399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666974"/>
    <w:multiLevelType w:val="multilevel"/>
    <w:tmpl w:val="755E38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3399"/>
        <w:sz w:val="28"/>
        <w:szCs w:val="28"/>
        <w:u w:color="003399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DC00F7"/>
    <w:multiLevelType w:val="multilevel"/>
    <w:tmpl w:val="755E38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3399"/>
        <w:sz w:val="28"/>
        <w:szCs w:val="28"/>
        <w:u w:color="003399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862AE8"/>
    <w:multiLevelType w:val="hybridMultilevel"/>
    <w:tmpl w:val="6ADC0FFA"/>
    <w:lvl w:ilvl="0" w:tplc="C70CCA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999999"/>
        <w:sz w:val="28"/>
        <w:szCs w:val="28"/>
        <w:u w:color="999999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7C3C43"/>
    <w:multiLevelType w:val="hybridMultilevel"/>
    <w:tmpl w:val="4AE227E6"/>
    <w:lvl w:ilvl="0" w:tplc="5EAC6CD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3399"/>
        <w:sz w:val="28"/>
        <w:szCs w:val="28"/>
        <w:u w:color="003399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9D1C05"/>
    <w:multiLevelType w:val="hybridMultilevel"/>
    <w:tmpl w:val="5C1AD2BC"/>
    <w:lvl w:ilvl="0" w:tplc="2B302736">
      <w:numFmt w:val="bullet"/>
      <w:lvlText w:val="&gt;"/>
      <w:lvlJc w:val="left"/>
      <w:pPr>
        <w:tabs>
          <w:tab w:val="num" w:pos="284"/>
        </w:tabs>
        <w:ind w:left="284" w:hanging="284"/>
      </w:pPr>
      <w:rPr>
        <w:rFonts w:ascii="Futura Lt BT" w:eastAsia="Times New Roman" w:hAnsi="Futura Lt BT" w:cs="Times New Roman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A085266"/>
    <w:multiLevelType w:val="hybridMultilevel"/>
    <w:tmpl w:val="D83E8210"/>
    <w:lvl w:ilvl="0" w:tplc="8554726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0B2291"/>
    <w:multiLevelType w:val="hybridMultilevel"/>
    <w:tmpl w:val="80FA5B80"/>
    <w:lvl w:ilvl="0" w:tplc="C75EE19C">
      <w:start w:val="1"/>
      <w:numFmt w:val="decimal"/>
      <w:pStyle w:val="PMUNummerierung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78683289">
    <w:abstractNumId w:val="0"/>
  </w:num>
  <w:num w:numId="2" w16cid:durableId="2137333494">
    <w:abstractNumId w:val="6"/>
  </w:num>
  <w:num w:numId="3" w16cid:durableId="1862475525">
    <w:abstractNumId w:val="8"/>
  </w:num>
  <w:num w:numId="4" w16cid:durableId="371854637">
    <w:abstractNumId w:val="2"/>
  </w:num>
  <w:num w:numId="5" w16cid:durableId="1525097508">
    <w:abstractNumId w:val="4"/>
  </w:num>
  <w:num w:numId="6" w16cid:durableId="1537960876">
    <w:abstractNumId w:val="3"/>
  </w:num>
  <w:num w:numId="7" w16cid:durableId="751708531">
    <w:abstractNumId w:val="5"/>
  </w:num>
  <w:num w:numId="8" w16cid:durableId="470829295">
    <w:abstractNumId w:val="1"/>
  </w:num>
  <w:num w:numId="9" w16cid:durableId="90519042">
    <w:abstractNumId w:val="9"/>
  </w:num>
  <w:num w:numId="10" w16cid:durableId="11950022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1FF"/>
    <w:rsid w:val="000108C6"/>
    <w:rsid w:val="00030D8B"/>
    <w:rsid w:val="0003395A"/>
    <w:rsid w:val="000460E5"/>
    <w:rsid w:val="000465F0"/>
    <w:rsid w:val="00081576"/>
    <w:rsid w:val="00094359"/>
    <w:rsid w:val="000C0DAD"/>
    <w:rsid w:val="000C1E20"/>
    <w:rsid w:val="000C7B5E"/>
    <w:rsid w:val="000D1FEE"/>
    <w:rsid w:val="000D71D3"/>
    <w:rsid w:val="000F1A66"/>
    <w:rsid w:val="000F2788"/>
    <w:rsid w:val="000F444C"/>
    <w:rsid w:val="00130645"/>
    <w:rsid w:val="00132EA2"/>
    <w:rsid w:val="001339F5"/>
    <w:rsid w:val="0013760A"/>
    <w:rsid w:val="0016445D"/>
    <w:rsid w:val="001A1EDA"/>
    <w:rsid w:val="001A5249"/>
    <w:rsid w:val="001B4044"/>
    <w:rsid w:val="001C2C5E"/>
    <w:rsid w:val="001E0395"/>
    <w:rsid w:val="001E6E18"/>
    <w:rsid w:val="001F6E6D"/>
    <w:rsid w:val="00207D48"/>
    <w:rsid w:val="00235AAC"/>
    <w:rsid w:val="0028001D"/>
    <w:rsid w:val="002811DB"/>
    <w:rsid w:val="00283E36"/>
    <w:rsid w:val="002A394A"/>
    <w:rsid w:val="002A59C7"/>
    <w:rsid w:val="002B2ADA"/>
    <w:rsid w:val="002C18E8"/>
    <w:rsid w:val="002D71FF"/>
    <w:rsid w:val="002E4510"/>
    <w:rsid w:val="002F1992"/>
    <w:rsid w:val="00317D3B"/>
    <w:rsid w:val="0032149C"/>
    <w:rsid w:val="003363C8"/>
    <w:rsid w:val="003442CD"/>
    <w:rsid w:val="003478ED"/>
    <w:rsid w:val="00356D4E"/>
    <w:rsid w:val="00366CF7"/>
    <w:rsid w:val="00374D94"/>
    <w:rsid w:val="00374E17"/>
    <w:rsid w:val="00374EFB"/>
    <w:rsid w:val="00380DD9"/>
    <w:rsid w:val="003864E8"/>
    <w:rsid w:val="0039016A"/>
    <w:rsid w:val="003A220E"/>
    <w:rsid w:val="003D7F77"/>
    <w:rsid w:val="00404F60"/>
    <w:rsid w:val="00410798"/>
    <w:rsid w:val="00422B6B"/>
    <w:rsid w:val="004262FF"/>
    <w:rsid w:val="00431710"/>
    <w:rsid w:val="00436521"/>
    <w:rsid w:val="00437C7E"/>
    <w:rsid w:val="004802C8"/>
    <w:rsid w:val="004A1D30"/>
    <w:rsid w:val="004A43F3"/>
    <w:rsid w:val="004A4671"/>
    <w:rsid w:val="004A70DB"/>
    <w:rsid w:val="004B3164"/>
    <w:rsid w:val="004B5224"/>
    <w:rsid w:val="005267F1"/>
    <w:rsid w:val="00527EC6"/>
    <w:rsid w:val="00543955"/>
    <w:rsid w:val="005600F7"/>
    <w:rsid w:val="00586258"/>
    <w:rsid w:val="00587991"/>
    <w:rsid w:val="005A6122"/>
    <w:rsid w:val="005B7965"/>
    <w:rsid w:val="005C2C5C"/>
    <w:rsid w:val="005C4C46"/>
    <w:rsid w:val="006051AA"/>
    <w:rsid w:val="00606AF1"/>
    <w:rsid w:val="006143CA"/>
    <w:rsid w:val="006252B6"/>
    <w:rsid w:val="006335AD"/>
    <w:rsid w:val="00634FB9"/>
    <w:rsid w:val="006375AC"/>
    <w:rsid w:val="00645867"/>
    <w:rsid w:val="006468C3"/>
    <w:rsid w:val="00657A76"/>
    <w:rsid w:val="00675541"/>
    <w:rsid w:val="006806D0"/>
    <w:rsid w:val="006C03ED"/>
    <w:rsid w:val="006C43C5"/>
    <w:rsid w:val="006D0371"/>
    <w:rsid w:val="0070474D"/>
    <w:rsid w:val="00706F0F"/>
    <w:rsid w:val="00751976"/>
    <w:rsid w:val="00753309"/>
    <w:rsid w:val="00780CED"/>
    <w:rsid w:val="007870AF"/>
    <w:rsid w:val="007A21F6"/>
    <w:rsid w:val="007A51DD"/>
    <w:rsid w:val="007C7AA4"/>
    <w:rsid w:val="007D4B71"/>
    <w:rsid w:val="007F107E"/>
    <w:rsid w:val="00822524"/>
    <w:rsid w:val="00830531"/>
    <w:rsid w:val="00853ED7"/>
    <w:rsid w:val="0085715E"/>
    <w:rsid w:val="008609CB"/>
    <w:rsid w:val="00897CCA"/>
    <w:rsid w:val="008F2463"/>
    <w:rsid w:val="008F41B5"/>
    <w:rsid w:val="0093112C"/>
    <w:rsid w:val="0094121C"/>
    <w:rsid w:val="00961C8A"/>
    <w:rsid w:val="009707F3"/>
    <w:rsid w:val="00976E79"/>
    <w:rsid w:val="00992205"/>
    <w:rsid w:val="00995BFA"/>
    <w:rsid w:val="009A257D"/>
    <w:rsid w:val="009C1EFD"/>
    <w:rsid w:val="009D7A39"/>
    <w:rsid w:val="009E61E5"/>
    <w:rsid w:val="00A22E57"/>
    <w:rsid w:val="00A25A0C"/>
    <w:rsid w:val="00A34EDB"/>
    <w:rsid w:val="00A44D61"/>
    <w:rsid w:val="00A55B91"/>
    <w:rsid w:val="00A55E0C"/>
    <w:rsid w:val="00A572B3"/>
    <w:rsid w:val="00A60037"/>
    <w:rsid w:val="00A648D9"/>
    <w:rsid w:val="00A671D3"/>
    <w:rsid w:val="00A74739"/>
    <w:rsid w:val="00A8783B"/>
    <w:rsid w:val="00A9704D"/>
    <w:rsid w:val="00AF0184"/>
    <w:rsid w:val="00AF5B09"/>
    <w:rsid w:val="00AF7036"/>
    <w:rsid w:val="00B0494B"/>
    <w:rsid w:val="00B073D9"/>
    <w:rsid w:val="00B07486"/>
    <w:rsid w:val="00B10C3D"/>
    <w:rsid w:val="00B237F7"/>
    <w:rsid w:val="00B33C17"/>
    <w:rsid w:val="00B4574A"/>
    <w:rsid w:val="00B50F0F"/>
    <w:rsid w:val="00B60187"/>
    <w:rsid w:val="00B7070D"/>
    <w:rsid w:val="00B820E1"/>
    <w:rsid w:val="00B822D0"/>
    <w:rsid w:val="00B93C83"/>
    <w:rsid w:val="00BA7388"/>
    <w:rsid w:val="00BB1C64"/>
    <w:rsid w:val="00BB412F"/>
    <w:rsid w:val="00BB6674"/>
    <w:rsid w:val="00BB7403"/>
    <w:rsid w:val="00BC4C24"/>
    <w:rsid w:val="00BD31CE"/>
    <w:rsid w:val="00BE11E5"/>
    <w:rsid w:val="00BE60E5"/>
    <w:rsid w:val="00BF2B6C"/>
    <w:rsid w:val="00BF7B69"/>
    <w:rsid w:val="00C54FB5"/>
    <w:rsid w:val="00C87289"/>
    <w:rsid w:val="00C90E2B"/>
    <w:rsid w:val="00C95A05"/>
    <w:rsid w:val="00C97FBD"/>
    <w:rsid w:val="00CB4DE7"/>
    <w:rsid w:val="00CC5B50"/>
    <w:rsid w:val="00CD15CA"/>
    <w:rsid w:val="00CD6BC1"/>
    <w:rsid w:val="00CE7398"/>
    <w:rsid w:val="00CE741B"/>
    <w:rsid w:val="00CF3E00"/>
    <w:rsid w:val="00D026AD"/>
    <w:rsid w:val="00D05FEC"/>
    <w:rsid w:val="00D07851"/>
    <w:rsid w:val="00D117BB"/>
    <w:rsid w:val="00D130FB"/>
    <w:rsid w:val="00D25BA2"/>
    <w:rsid w:val="00D3470D"/>
    <w:rsid w:val="00D36412"/>
    <w:rsid w:val="00D476B4"/>
    <w:rsid w:val="00D52A1E"/>
    <w:rsid w:val="00D5514C"/>
    <w:rsid w:val="00D8160E"/>
    <w:rsid w:val="00D932E7"/>
    <w:rsid w:val="00D96439"/>
    <w:rsid w:val="00D97878"/>
    <w:rsid w:val="00DB46E2"/>
    <w:rsid w:val="00DB7E52"/>
    <w:rsid w:val="00DC21F7"/>
    <w:rsid w:val="00DD3751"/>
    <w:rsid w:val="00DD3D18"/>
    <w:rsid w:val="00DD43C3"/>
    <w:rsid w:val="00DD6D5F"/>
    <w:rsid w:val="00DE13CC"/>
    <w:rsid w:val="00DF7EDA"/>
    <w:rsid w:val="00E17253"/>
    <w:rsid w:val="00E412D6"/>
    <w:rsid w:val="00E5094D"/>
    <w:rsid w:val="00E514C1"/>
    <w:rsid w:val="00E52CAD"/>
    <w:rsid w:val="00E52DBE"/>
    <w:rsid w:val="00E60C84"/>
    <w:rsid w:val="00E628FA"/>
    <w:rsid w:val="00E76ADE"/>
    <w:rsid w:val="00E771B6"/>
    <w:rsid w:val="00E81E86"/>
    <w:rsid w:val="00E827A1"/>
    <w:rsid w:val="00E97467"/>
    <w:rsid w:val="00EA1B9A"/>
    <w:rsid w:val="00EE00A7"/>
    <w:rsid w:val="00F134F8"/>
    <w:rsid w:val="00F14EC8"/>
    <w:rsid w:val="00F153CC"/>
    <w:rsid w:val="00F21D6A"/>
    <w:rsid w:val="00F32995"/>
    <w:rsid w:val="00F35115"/>
    <w:rsid w:val="00F373B2"/>
    <w:rsid w:val="00F4440E"/>
    <w:rsid w:val="00F50853"/>
    <w:rsid w:val="00F510E6"/>
    <w:rsid w:val="00F54A29"/>
    <w:rsid w:val="00F62098"/>
    <w:rsid w:val="00F654BF"/>
    <w:rsid w:val="00F75F1E"/>
    <w:rsid w:val="00F80425"/>
    <w:rsid w:val="00F84A58"/>
    <w:rsid w:val="00F873B1"/>
    <w:rsid w:val="00F913B4"/>
    <w:rsid w:val="00FA110C"/>
    <w:rsid w:val="00FB648F"/>
    <w:rsid w:val="00FC064A"/>
    <w:rsid w:val="00FC1329"/>
    <w:rsid w:val="00FC3DF8"/>
    <w:rsid w:val="00FD72E8"/>
    <w:rsid w:val="00FF1775"/>
    <w:rsid w:val="00FF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FC058C"/>
  <w15:docId w15:val="{EB7DBB51-D29E-482A-A019-DFBBCD825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0474D"/>
    <w:rPr>
      <w:rFonts w:ascii="Arial" w:hAnsi="Arial"/>
      <w:lang w:val="de-DE" w:eastAsia="de-DE"/>
    </w:rPr>
  </w:style>
  <w:style w:type="paragraph" w:styleId="berschrift1">
    <w:name w:val="heading 1"/>
    <w:basedOn w:val="Standard"/>
    <w:next w:val="Standard"/>
    <w:qFormat/>
    <w:rsid w:val="00CB4DE7"/>
    <w:pPr>
      <w:keepNext/>
      <w:spacing w:line="380" w:lineRule="atLeast"/>
      <w:outlineLvl w:val="0"/>
    </w:pPr>
    <w:rPr>
      <w:rFonts w:ascii="Book Antiqua" w:hAnsi="Book Antiqua"/>
      <w:b/>
      <w:sz w:val="24"/>
    </w:rPr>
  </w:style>
  <w:style w:type="paragraph" w:styleId="berschrift2">
    <w:name w:val="heading 2"/>
    <w:basedOn w:val="Standard"/>
    <w:next w:val="Standard"/>
    <w:qFormat/>
    <w:rsid w:val="00CB4DE7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PMUFlietextZchn">
    <w:name w:val="PMU_Fließtext Zchn"/>
    <w:link w:val="PMUFlietext"/>
    <w:rsid w:val="00A34EDB"/>
    <w:rPr>
      <w:rFonts w:ascii="Futura Lt BT" w:hAnsi="Futura Lt BT"/>
      <w:sz w:val="22"/>
      <w:szCs w:val="22"/>
      <w:lang w:val="de-DE" w:eastAsia="de-DE" w:bidi="ar-SA"/>
    </w:rPr>
  </w:style>
  <w:style w:type="character" w:customStyle="1" w:styleId="PMUHLkleinZchn">
    <w:name w:val="PMU_HL klein Zchn"/>
    <w:aliases w:val="fett Zchn"/>
    <w:link w:val="PMUHLklein"/>
    <w:rsid w:val="00CD6BC1"/>
    <w:rPr>
      <w:rFonts w:ascii="Futura Lt BT" w:hAnsi="Futura Lt BT"/>
      <w:b/>
      <w:sz w:val="22"/>
      <w:szCs w:val="22"/>
      <w:lang w:val="de-DE" w:eastAsia="de-DE" w:bidi="ar-SA"/>
    </w:rPr>
  </w:style>
  <w:style w:type="paragraph" w:customStyle="1" w:styleId="PMUAufzhlung">
    <w:name w:val="PMU_Aufzählung"/>
    <w:basedOn w:val="PMUFlietext"/>
    <w:rsid w:val="004802C8"/>
    <w:pPr>
      <w:numPr>
        <w:numId w:val="8"/>
      </w:numPr>
      <w:spacing w:after="40"/>
      <w:ind w:left="714" w:hanging="357"/>
    </w:pPr>
  </w:style>
  <w:style w:type="paragraph" w:styleId="Sprechblasentext">
    <w:name w:val="Balloon Text"/>
    <w:basedOn w:val="Standard"/>
    <w:semiHidden/>
    <w:rsid w:val="00D97878"/>
    <w:rPr>
      <w:rFonts w:ascii="Tahoma" w:hAnsi="Tahoma" w:cs="Tahoma"/>
      <w:sz w:val="16"/>
      <w:szCs w:val="16"/>
    </w:rPr>
  </w:style>
  <w:style w:type="paragraph" w:customStyle="1" w:styleId="PMUNummerierung">
    <w:name w:val="PMU_Nummerierung"/>
    <w:basedOn w:val="PMUFlietext"/>
    <w:rsid w:val="00A34EDB"/>
    <w:pPr>
      <w:numPr>
        <w:numId w:val="9"/>
      </w:numPr>
      <w:spacing w:after="40"/>
      <w:ind w:left="714" w:hanging="357"/>
    </w:pPr>
  </w:style>
  <w:style w:type="paragraph" w:customStyle="1" w:styleId="FormatvorlagePMUAufzhlungNach0pt">
    <w:name w:val="Formatvorlage PMU_Aufzählung + Nach:  0 pt"/>
    <w:basedOn w:val="PMUAufzhlung"/>
    <w:rsid w:val="00A34EDB"/>
    <w:rPr>
      <w:szCs w:val="20"/>
    </w:rPr>
  </w:style>
  <w:style w:type="character" w:styleId="Hyperlink">
    <w:name w:val="Hyperlink"/>
    <w:rsid w:val="00A572B3"/>
    <w:rPr>
      <w:color w:val="0000FF"/>
      <w:u w:val="single"/>
    </w:rPr>
  </w:style>
  <w:style w:type="paragraph" w:styleId="Fuzeile">
    <w:name w:val="footer"/>
    <w:basedOn w:val="Standard"/>
    <w:rsid w:val="00B0494B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rsid w:val="00B0494B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B60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MUHLVersalien">
    <w:name w:val="PMU_HL Versalien"/>
    <w:basedOn w:val="Standard"/>
    <w:rsid w:val="00CD6BC1"/>
    <w:pPr>
      <w:spacing w:before="480" w:after="240"/>
    </w:pPr>
    <w:rPr>
      <w:rFonts w:ascii="Futura Lt BT" w:hAnsi="Futura Lt BT"/>
      <w:caps/>
      <w:sz w:val="23"/>
      <w:szCs w:val="23"/>
    </w:rPr>
  </w:style>
  <w:style w:type="paragraph" w:customStyle="1" w:styleId="PMUFlietext">
    <w:name w:val="PMU_Fließtext"/>
    <w:basedOn w:val="Standard"/>
    <w:link w:val="PMUFlietextZchn"/>
    <w:rsid w:val="00A34EDB"/>
    <w:pPr>
      <w:spacing w:after="240"/>
      <w:jc w:val="both"/>
    </w:pPr>
    <w:rPr>
      <w:rFonts w:ascii="Futura Lt BT" w:hAnsi="Futura Lt BT"/>
      <w:sz w:val="22"/>
      <w:szCs w:val="22"/>
    </w:rPr>
  </w:style>
  <w:style w:type="paragraph" w:customStyle="1" w:styleId="PMUHLklein">
    <w:name w:val="PMU_HL klein"/>
    <w:aliases w:val="fett"/>
    <w:basedOn w:val="Standard"/>
    <w:link w:val="PMUHLkleinZchn"/>
    <w:rsid w:val="00CD6BC1"/>
    <w:pPr>
      <w:spacing w:after="120"/>
    </w:pPr>
    <w:rPr>
      <w:rFonts w:ascii="Futura Lt BT" w:hAnsi="Futura Lt BT"/>
      <w:b/>
      <w:sz w:val="22"/>
      <w:szCs w:val="22"/>
    </w:rPr>
  </w:style>
  <w:style w:type="paragraph" w:styleId="NurText">
    <w:name w:val="Plain Text"/>
    <w:basedOn w:val="Standard"/>
    <w:rsid w:val="00B60187"/>
    <w:pPr>
      <w:spacing w:before="100" w:beforeAutospacing="1" w:after="100" w:afterAutospacing="1"/>
    </w:pPr>
    <w:rPr>
      <w:sz w:val="24"/>
      <w:szCs w:val="24"/>
    </w:rPr>
  </w:style>
  <w:style w:type="paragraph" w:customStyle="1" w:styleId="section1">
    <w:name w:val="section1"/>
    <w:basedOn w:val="Standard"/>
    <w:rsid w:val="00D130F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58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823686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FF"/>
            <w:bottom w:val="none" w:sz="0" w:space="0" w:color="auto"/>
            <w:right w:val="none" w:sz="0" w:space="0" w:color="auto"/>
          </w:divBdr>
          <w:divsChild>
            <w:div w:id="178364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9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Vorlage_Bericht_intern%20CM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D5C98E68215C458F6DA07EDA0EB807" ma:contentTypeVersion="0" ma:contentTypeDescription="Create a new document." ma:contentTypeScope="" ma:versionID="a7d09f675901931559ec1fcadf455b2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3E152D-E1FC-4BAD-AD10-341A19BA1DF2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BC8CBAE-8BE8-4D7A-B785-C19827962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1E522D-46D8-4F06-8337-428C389F8B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Vorlage_Bericht_intern CM</Template>
  <TotalTime>0</TotalTime>
  <Pages>1</Pages>
  <Words>174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Salzburg, am 4</vt:lpstr>
    </vt:vector>
  </TitlesOfParts>
  <Company>Private Medizinische Universität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Salzburg, am 4</dc:title>
  <dc:subject/>
  <dc:creator>Melchart Claudia</dc:creator>
  <cp:keywords/>
  <dc:description/>
  <cp:lastModifiedBy>Gangl Claudia</cp:lastModifiedBy>
  <cp:revision>5</cp:revision>
  <cp:lastPrinted>2005-08-23T15:06:00Z</cp:lastPrinted>
  <dcterms:created xsi:type="dcterms:W3CDTF">2023-01-30T18:08:00Z</dcterms:created>
  <dcterms:modified xsi:type="dcterms:W3CDTF">2026-08-04T14:19:00Z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0x01010001D5C98E68215C458F6DA07EDA0EB807</vt:lpwstr>
  </property>
</Properties>
</file>